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0BA" w:rsidRPr="002C1066" w:rsidRDefault="00DB70BA" w:rsidP="00DB70BA">
      <w:pPr>
        <w:pStyle w:val="a7"/>
        <w:jc w:val="center"/>
        <w:rPr>
          <w:sz w:val="18"/>
          <w:szCs w:val="18"/>
        </w:rPr>
      </w:pPr>
      <w:r w:rsidRPr="002C1066">
        <w:rPr>
          <w:sz w:val="18"/>
          <w:szCs w:val="18"/>
        </w:rPr>
        <w:t>Перечень рекомендуемых мероприятий по улучшению условий труда</w:t>
      </w:r>
    </w:p>
    <w:p w:rsidR="00B3448B" w:rsidRPr="002C1066" w:rsidRDefault="00B3448B" w:rsidP="00B3448B">
      <w:pPr>
        <w:rPr>
          <w:sz w:val="18"/>
          <w:szCs w:val="18"/>
        </w:rPr>
      </w:pPr>
    </w:p>
    <w:p w:rsidR="00B3448B" w:rsidRPr="002C1066" w:rsidRDefault="00B3448B" w:rsidP="00B3448B">
      <w:pPr>
        <w:rPr>
          <w:sz w:val="18"/>
          <w:szCs w:val="18"/>
        </w:rPr>
      </w:pPr>
      <w:r w:rsidRPr="002C1066">
        <w:rPr>
          <w:sz w:val="18"/>
          <w:szCs w:val="18"/>
        </w:rPr>
        <w:t>Наименование организации:</w:t>
      </w:r>
      <w:r w:rsidRPr="002C1066">
        <w:rPr>
          <w:rStyle w:val="a9"/>
          <w:sz w:val="18"/>
          <w:szCs w:val="18"/>
        </w:rPr>
        <w:t xml:space="preserve"> </w:t>
      </w:r>
      <w:r w:rsidR="00811A92">
        <w:fldChar w:fldCharType="begin"/>
      </w:r>
      <w:r w:rsidR="00811A92">
        <w:instrText xml:space="preserve"> DOCVARIABLE ceh_info \* MERGEFORMAT </w:instrText>
      </w:r>
      <w:r w:rsidR="00811A92">
        <w:fldChar w:fldCharType="separate"/>
      </w:r>
      <w:r w:rsidR="00394816" w:rsidRPr="00394816">
        <w:rPr>
          <w:rStyle w:val="a9"/>
          <w:sz w:val="18"/>
          <w:szCs w:val="18"/>
        </w:rPr>
        <w:t xml:space="preserve"> 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И.И.Мечникова»  Министерства здравоохранения Российской Федерации </w:t>
      </w:r>
      <w:r w:rsidR="00811A92">
        <w:rPr>
          <w:rStyle w:val="a9"/>
          <w:sz w:val="18"/>
          <w:szCs w:val="18"/>
        </w:rPr>
        <w:fldChar w:fldCharType="end"/>
      </w:r>
      <w:r w:rsidRPr="002C1066">
        <w:rPr>
          <w:rStyle w:val="a9"/>
          <w:sz w:val="18"/>
          <w:szCs w:val="18"/>
        </w:rPr>
        <w:t> </w:t>
      </w:r>
    </w:p>
    <w:p w:rsidR="00DB70BA" w:rsidRPr="002C1066" w:rsidRDefault="00DB70BA" w:rsidP="00DB70BA">
      <w:pPr>
        <w:pStyle w:val="a6"/>
        <w:jc w:val="center"/>
        <w:rPr>
          <w:rFonts w:ascii="Times New Roman" w:hAnsi="Times New Roman"/>
          <w:b/>
          <w:sz w:val="18"/>
          <w:szCs w:val="18"/>
        </w:rPr>
      </w:pPr>
    </w:p>
    <w:tbl>
      <w:tblPr>
        <w:tblW w:w="15563" w:type="dxa"/>
        <w:jc w:val="center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9"/>
        <w:gridCol w:w="3686"/>
        <w:gridCol w:w="2835"/>
        <w:gridCol w:w="1384"/>
        <w:gridCol w:w="3294"/>
        <w:gridCol w:w="1315"/>
      </w:tblGrid>
      <w:tr w:rsidR="00DB70BA" w:rsidRPr="002C1066" w:rsidTr="00394816">
        <w:trPr>
          <w:tblHeader/>
          <w:jc w:val="center"/>
        </w:trPr>
        <w:tc>
          <w:tcPr>
            <w:tcW w:w="3049" w:type="dxa"/>
            <w:vAlign w:val="center"/>
          </w:tcPr>
          <w:p w:rsidR="00DB70BA" w:rsidRPr="002C1066" w:rsidRDefault="00DB70BA" w:rsidP="00DB70BA">
            <w:pPr>
              <w:pStyle w:val="aa"/>
              <w:rPr>
                <w:sz w:val="18"/>
                <w:szCs w:val="18"/>
              </w:rPr>
            </w:pPr>
            <w:bookmarkStart w:id="0" w:name="main_table"/>
            <w:bookmarkEnd w:id="0"/>
            <w:r w:rsidRPr="002C1066">
              <w:rPr>
                <w:sz w:val="18"/>
                <w:szCs w:val="18"/>
              </w:rPr>
              <w:t>Наименование структурного по</w:t>
            </w:r>
            <w:r w:rsidRPr="002C1066">
              <w:rPr>
                <w:sz w:val="18"/>
                <w:szCs w:val="18"/>
              </w:rPr>
              <w:t>д</w:t>
            </w:r>
            <w:r w:rsidRPr="002C1066">
              <w:rPr>
                <w:sz w:val="18"/>
                <w:szCs w:val="18"/>
              </w:rPr>
              <w:t>разделения, рабочего места</w:t>
            </w:r>
          </w:p>
        </w:tc>
        <w:tc>
          <w:tcPr>
            <w:tcW w:w="3686" w:type="dxa"/>
            <w:vAlign w:val="center"/>
          </w:tcPr>
          <w:p w:rsidR="00DB70BA" w:rsidRPr="002C1066" w:rsidRDefault="00DB70BA" w:rsidP="00DB70BA">
            <w:pPr>
              <w:pStyle w:val="aa"/>
              <w:rPr>
                <w:sz w:val="18"/>
                <w:szCs w:val="18"/>
              </w:rPr>
            </w:pPr>
            <w:r w:rsidRPr="002C1066">
              <w:rPr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835" w:type="dxa"/>
            <w:vAlign w:val="center"/>
          </w:tcPr>
          <w:p w:rsidR="00DB70BA" w:rsidRPr="002C1066" w:rsidRDefault="00DB70BA" w:rsidP="00DB70BA">
            <w:pPr>
              <w:pStyle w:val="aa"/>
              <w:rPr>
                <w:sz w:val="18"/>
                <w:szCs w:val="18"/>
              </w:rPr>
            </w:pPr>
            <w:r w:rsidRPr="002C1066">
              <w:rPr>
                <w:sz w:val="18"/>
                <w:szCs w:val="18"/>
              </w:rPr>
              <w:t>Цель мероприятия</w:t>
            </w:r>
          </w:p>
        </w:tc>
        <w:tc>
          <w:tcPr>
            <w:tcW w:w="1384" w:type="dxa"/>
            <w:vAlign w:val="center"/>
          </w:tcPr>
          <w:p w:rsidR="00DB70BA" w:rsidRPr="002C1066" w:rsidRDefault="008B4051" w:rsidP="00DB70BA">
            <w:pPr>
              <w:pStyle w:val="aa"/>
              <w:rPr>
                <w:sz w:val="18"/>
                <w:szCs w:val="18"/>
              </w:rPr>
            </w:pPr>
            <w:r w:rsidRPr="002C1066">
              <w:rPr>
                <w:sz w:val="18"/>
                <w:szCs w:val="18"/>
              </w:rPr>
              <w:t>Срок</w:t>
            </w:r>
            <w:r w:rsidRPr="002C1066">
              <w:rPr>
                <w:sz w:val="18"/>
                <w:szCs w:val="18"/>
              </w:rPr>
              <w:br/>
            </w:r>
            <w:r w:rsidR="00DB70BA" w:rsidRPr="002C1066">
              <w:rPr>
                <w:sz w:val="18"/>
                <w:szCs w:val="18"/>
              </w:rPr>
              <w:t>выполнения</w:t>
            </w:r>
          </w:p>
        </w:tc>
        <w:tc>
          <w:tcPr>
            <w:tcW w:w="3294" w:type="dxa"/>
            <w:vAlign w:val="center"/>
          </w:tcPr>
          <w:p w:rsidR="00DB70BA" w:rsidRPr="002C1066" w:rsidRDefault="00DB70BA" w:rsidP="00DB70BA">
            <w:pPr>
              <w:pStyle w:val="aa"/>
              <w:rPr>
                <w:sz w:val="18"/>
                <w:szCs w:val="18"/>
              </w:rPr>
            </w:pPr>
            <w:r w:rsidRPr="002C1066">
              <w:rPr>
                <w:sz w:val="18"/>
                <w:szCs w:val="18"/>
              </w:rPr>
              <w:t>Структурные подразделения, привлек</w:t>
            </w:r>
            <w:r w:rsidRPr="002C1066">
              <w:rPr>
                <w:sz w:val="18"/>
                <w:szCs w:val="18"/>
              </w:rPr>
              <w:t>а</w:t>
            </w:r>
            <w:r w:rsidRPr="002C1066">
              <w:rPr>
                <w:sz w:val="18"/>
                <w:szCs w:val="18"/>
              </w:rPr>
              <w:t>емые для выполнения</w:t>
            </w:r>
          </w:p>
        </w:tc>
        <w:tc>
          <w:tcPr>
            <w:tcW w:w="1315" w:type="dxa"/>
            <w:vAlign w:val="center"/>
          </w:tcPr>
          <w:p w:rsidR="00DB70BA" w:rsidRPr="002C1066" w:rsidRDefault="00DB70BA" w:rsidP="00DB70BA">
            <w:pPr>
              <w:pStyle w:val="aa"/>
              <w:rPr>
                <w:sz w:val="18"/>
                <w:szCs w:val="18"/>
              </w:rPr>
            </w:pPr>
            <w:r w:rsidRPr="002C1066">
              <w:rPr>
                <w:sz w:val="18"/>
                <w:szCs w:val="18"/>
              </w:rPr>
              <w:t>Отметка о выполнении</w:t>
            </w:r>
          </w:p>
        </w:tc>
      </w:tr>
      <w:tr w:rsidR="00DB70BA" w:rsidRPr="002C1066" w:rsidTr="00394816">
        <w:trPr>
          <w:tblHeader/>
          <w:jc w:val="center"/>
        </w:trPr>
        <w:tc>
          <w:tcPr>
            <w:tcW w:w="3049" w:type="dxa"/>
            <w:vAlign w:val="center"/>
          </w:tcPr>
          <w:p w:rsidR="00DB70BA" w:rsidRPr="002C1066" w:rsidRDefault="00DB70BA" w:rsidP="00DB70BA">
            <w:pPr>
              <w:pStyle w:val="aa"/>
              <w:rPr>
                <w:sz w:val="18"/>
                <w:szCs w:val="18"/>
              </w:rPr>
            </w:pPr>
            <w:r w:rsidRPr="002C1066">
              <w:rPr>
                <w:sz w:val="18"/>
                <w:szCs w:val="18"/>
              </w:rPr>
              <w:t>1</w:t>
            </w:r>
          </w:p>
        </w:tc>
        <w:tc>
          <w:tcPr>
            <w:tcW w:w="3686" w:type="dxa"/>
            <w:vAlign w:val="center"/>
          </w:tcPr>
          <w:p w:rsidR="00DB70BA" w:rsidRPr="002C1066" w:rsidRDefault="00DB70BA" w:rsidP="00DB70BA">
            <w:pPr>
              <w:pStyle w:val="aa"/>
              <w:rPr>
                <w:sz w:val="18"/>
                <w:szCs w:val="18"/>
              </w:rPr>
            </w:pPr>
            <w:r w:rsidRPr="002C1066">
              <w:rPr>
                <w:sz w:val="18"/>
                <w:szCs w:val="18"/>
              </w:rPr>
              <w:t>2</w:t>
            </w:r>
          </w:p>
        </w:tc>
        <w:tc>
          <w:tcPr>
            <w:tcW w:w="2835" w:type="dxa"/>
            <w:vAlign w:val="center"/>
          </w:tcPr>
          <w:p w:rsidR="00DB70BA" w:rsidRPr="002C1066" w:rsidRDefault="00DB70BA" w:rsidP="00DB70BA">
            <w:pPr>
              <w:pStyle w:val="aa"/>
              <w:rPr>
                <w:sz w:val="18"/>
                <w:szCs w:val="18"/>
              </w:rPr>
            </w:pPr>
            <w:r w:rsidRPr="002C1066">
              <w:rPr>
                <w:sz w:val="18"/>
                <w:szCs w:val="18"/>
              </w:rPr>
              <w:t>3</w:t>
            </w:r>
          </w:p>
        </w:tc>
        <w:tc>
          <w:tcPr>
            <w:tcW w:w="1384" w:type="dxa"/>
            <w:vAlign w:val="center"/>
          </w:tcPr>
          <w:p w:rsidR="00DB70BA" w:rsidRPr="002C1066" w:rsidRDefault="00DB70BA" w:rsidP="00DB70BA">
            <w:pPr>
              <w:pStyle w:val="aa"/>
              <w:rPr>
                <w:sz w:val="18"/>
                <w:szCs w:val="18"/>
              </w:rPr>
            </w:pPr>
            <w:r w:rsidRPr="002C1066">
              <w:rPr>
                <w:sz w:val="18"/>
                <w:szCs w:val="18"/>
              </w:rPr>
              <w:t>4</w:t>
            </w:r>
          </w:p>
        </w:tc>
        <w:tc>
          <w:tcPr>
            <w:tcW w:w="3294" w:type="dxa"/>
            <w:vAlign w:val="center"/>
          </w:tcPr>
          <w:p w:rsidR="00DB70BA" w:rsidRPr="002C1066" w:rsidRDefault="00DB70BA" w:rsidP="00DB70BA">
            <w:pPr>
              <w:pStyle w:val="aa"/>
              <w:rPr>
                <w:sz w:val="18"/>
                <w:szCs w:val="18"/>
              </w:rPr>
            </w:pPr>
            <w:r w:rsidRPr="002C1066">
              <w:rPr>
                <w:sz w:val="18"/>
                <w:szCs w:val="18"/>
              </w:rPr>
              <w:t>5</w:t>
            </w:r>
          </w:p>
        </w:tc>
        <w:tc>
          <w:tcPr>
            <w:tcW w:w="1315" w:type="dxa"/>
            <w:vAlign w:val="center"/>
          </w:tcPr>
          <w:p w:rsidR="00DB70BA" w:rsidRPr="002C1066" w:rsidRDefault="00DB70BA" w:rsidP="00DB70BA">
            <w:pPr>
              <w:pStyle w:val="aa"/>
              <w:rPr>
                <w:sz w:val="18"/>
                <w:szCs w:val="18"/>
              </w:rPr>
            </w:pPr>
            <w:r w:rsidRPr="002C1066">
              <w:rPr>
                <w:sz w:val="18"/>
                <w:szCs w:val="18"/>
              </w:rPr>
              <w:t>6</w:t>
            </w: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spacing w:before="12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Центр по лечению </w:t>
            </w:r>
            <w:proofErr w:type="gramStart"/>
            <w:r>
              <w:rPr>
                <w:b/>
                <w:i/>
                <w:sz w:val="18"/>
                <w:szCs w:val="18"/>
              </w:rPr>
              <w:t>новой</w:t>
            </w:r>
            <w:proofErr w:type="gramEnd"/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394816" w:rsidRPr="00394816" w:rsidRDefault="00394816" w:rsidP="00394816">
            <w:pPr>
              <w:pStyle w:val="aa"/>
              <w:spacing w:after="120"/>
              <w:rPr>
                <w:b/>
                <w:i/>
                <w:sz w:val="18"/>
                <w:szCs w:val="18"/>
              </w:rPr>
            </w:pPr>
            <w:proofErr w:type="spellStart"/>
            <w:r>
              <w:rPr>
                <w:b/>
                <w:i/>
                <w:sz w:val="18"/>
                <w:szCs w:val="18"/>
              </w:rPr>
              <w:t>коронавирусной</w:t>
            </w:r>
            <w:proofErr w:type="spellEnd"/>
            <w:r>
              <w:rPr>
                <w:b/>
                <w:i/>
                <w:sz w:val="18"/>
                <w:szCs w:val="18"/>
              </w:rPr>
              <w:t xml:space="preserve"> инфекции</w:t>
            </w:r>
          </w:p>
        </w:tc>
        <w:tc>
          <w:tcPr>
            <w:tcW w:w="3686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692. Руководитель центра - врач-кардиолог</w:t>
            </w:r>
          </w:p>
        </w:tc>
        <w:tc>
          <w:tcPr>
            <w:tcW w:w="3686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693. Заместитель руководителя це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тра - врач-сердечно-сосудистый хирург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694. Заместитель руководителя це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 xml:space="preserve">тра - </w:t>
            </w:r>
            <w:proofErr w:type="gramStart"/>
            <w:r>
              <w:rPr>
                <w:sz w:val="18"/>
                <w:szCs w:val="18"/>
              </w:rPr>
              <w:t>врач-клинический</w:t>
            </w:r>
            <w:proofErr w:type="gramEnd"/>
            <w:r>
              <w:rPr>
                <w:sz w:val="18"/>
                <w:szCs w:val="18"/>
              </w:rPr>
              <w:t xml:space="preserve"> фармаколог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695. Врач-эпидемиолог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696. Врач-хирург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ной защиты органов дыхания, рационализ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lastRenderedPageBreak/>
              <w:t>ция рабочего места, проверка эффективн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 вентиляции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Снизить до регламентированных уровней содержание вредных веществ в воздухе рабочей  зоны </w:t>
            </w:r>
            <w:r>
              <w:rPr>
                <w:sz w:val="18"/>
                <w:szCs w:val="18"/>
              </w:rPr>
              <w:lastRenderedPageBreak/>
              <w:t xml:space="preserve">в соответствии с требованиями санитарных норм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697. Врач-сердечно-сосудистый хирург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ной защиты органов дыхания, рационализ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ция рабочего места, проверка эффективн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 вентиляции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Снизить до регламентированных уровней содержание вредных веществ в воздухе рабочей  зоны в соответствии с требованиями санитарных норм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698. Врач-</w:t>
            </w:r>
            <w:proofErr w:type="spellStart"/>
            <w:r>
              <w:rPr>
                <w:sz w:val="18"/>
                <w:szCs w:val="18"/>
              </w:rPr>
              <w:t>оториноларинголог</w:t>
            </w:r>
            <w:proofErr w:type="spellEnd"/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ной защиты органов дыхания, рационализ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ция рабочего места, проверка эффективн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 вентиляции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Снизить до регламентированных уровней содержание вредных веществ в воздухе рабочей  зоны в соответствии с требованиями санитарных норм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699. Врач-</w:t>
            </w:r>
            <w:proofErr w:type="spellStart"/>
            <w:r>
              <w:rPr>
                <w:sz w:val="18"/>
                <w:szCs w:val="18"/>
              </w:rPr>
              <w:t>эндоскопист</w:t>
            </w:r>
            <w:proofErr w:type="spellEnd"/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700. Медицинская сестра </w:t>
            </w:r>
            <w:proofErr w:type="gramStart"/>
            <w:r>
              <w:rPr>
                <w:sz w:val="18"/>
                <w:szCs w:val="18"/>
              </w:rPr>
              <w:t>процеду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</w:t>
            </w:r>
            <w:proofErr w:type="gramEnd"/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lastRenderedPageBreak/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Снижение вредного воздействия биологического фактора. 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701. Врач-невролог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702. Врач-патологоанатом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703. Санитарка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ной защиты органов дыхания, рационализ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ция рабочего места, проверка эффективн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 вентиляции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Снизить до регламентированных уровней содержание вредных веществ в воздухе рабочей  зоны в соответствии с требованиями санитарных норм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704. Водитель автомобиля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705. Медицинский дезинфектор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lastRenderedPageBreak/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spacing w:before="12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lastRenderedPageBreak/>
              <w:t xml:space="preserve">Отделение для лечения пациентов инфекционного профиля </w:t>
            </w:r>
          </w:p>
          <w:p w:rsidR="00394816" w:rsidRPr="00394816" w:rsidRDefault="00394816" w:rsidP="00394816">
            <w:pPr>
              <w:pStyle w:val="aa"/>
              <w:spacing w:after="12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(COVID-19) №1 (18-2пав)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706. Заведующий отделением - врач-терапевт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707. Врач-терапевт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708. Врач-стажер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709. Старшая медицинская сестра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710А(711А). Медицинская сестра палатная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712. Медицинская сестра </w:t>
            </w:r>
            <w:proofErr w:type="gramStart"/>
            <w:r>
              <w:rPr>
                <w:sz w:val="18"/>
                <w:szCs w:val="18"/>
              </w:rPr>
              <w:t>процеду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</w:t>
            </w:r>
            <w:proofErr w:type="gramEnd"/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lastRenderedPageBreak/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713А(714А). Младшая медицинская сестра по уходу за больными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715. Сестра-хозяйка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716. Санитарка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spacing w:before="12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Отделение для лечения пациентов инфекционного профиля </w:t>
            </w:r>
          </w:p>
          <w:p w:rsidR="00394816" w:rsidRPr="00394816" w:rsidRDefault="00394816" w:rsidP="00394816">
            <w:pPr>
              <w:pStyle w:val="aa"/>
              <w:spacing w:after="12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(COVID-19) №2 (18-3пав)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717. Заведующий отделением - врач-терапевт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718. Врач-терапевт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</w:t>
            </w:r>
            <w:r>
              <w:rPr>
                <w:sz w:val="18"/>
                <w:szCs w:val="18"/>
              </w:rPr>
              <w:lastRenderedPageBreak/>
              <w:t xml:space="preserve">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Снижение вредного воздействия биологического фактора. 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719. Врач-стажер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720. Старшая медицинская сестра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721А(722А). Медицинская сестра палатная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723. Медицинская сестра </w:t>
            </w:r>
            <w:proofErr w:type="gramStart"/>
            <w:r>
              <w:rPr>
                <w:sz w:val="18"/>
                <w:szCs w:val="18"/>
              </w:rPr>
              <w:t>процеду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</w:t>
            </w:r>
            <w:proofErr w:type="gramEnd"/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724А(725А). Младшая медицинская сестра по уходу за больными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726. Сестра-хозяйка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727. Санитарка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spacing w:before="12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Отделение для лечения пациентов инфекционного профиля </w:t>
            </w:r>
          </w:p>
          <w:p w:rsidR="00394816" w:rsidRPr="00394816" w:rsidRDefault="00394816" w:rsidP="00394816">
            <w:pPr>
              <w:pStyle w:val="aa"/>
              <w:spacing w:after="12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(COVID-19) №3 (24-3пав)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728. Заведующий отделением - врач-терапевт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729. Врач-терапевт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730. Врач-кардиолог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731. Врач-стажер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lastRenderedPageBreak/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732. Старшая медицинская сестра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733А(734А). Медицинская сестра палатная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735. Медицинская сестра </w:t>
            </w:r>
            <w:proofErr w:type="gramStart"/>
            <w:r>
              <w:rPr>
                <w:sz w:val="18"/>
                <w:szCs w:val="18"/>
              </w:rPr>
              <w:t>процеду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</w:t>
            </w:r>
            <w:proofErr w:type="gramEnd"/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736. Младшая медицинская сестра по уходу за больными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737. Сестра-хозяйка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738. Санитарка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</w:t>
            </w:r>
            <w:r>
              <w:rPr>
                <w:sz w:val="18"/>
                <w:szCs w:val="18"/>
              </w:rPr>
              <w:lastRenderedPageBreak/>
              <w:t xml:space="preserve">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spacing w:before="12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Отделение для лечения пациентов инфекционного профиля </w:t>
            </w:r>
          </w:p>
          <w:p w:rsidR="00394816" w:rsidRPr="00394816" w:rsidRDefault="00394816" w:rsidP="00394816">
            <w:pPr>
              <w:pStyle w:val="aa"/>
              <w:spacing w:after="12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(COVID-19) №4 (24-4пав)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739. Заведующий отделением - врач-терапевт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740. Врач-гастроэнтеролог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741. Врач-терапевт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742. Врач-стажер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743. Старшая медицинская сестра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744А(745А). Медицинская сестра палатная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746. Медицинская сестра </w:t>
            </w:r>
            <w:proofErr w:type="gramStart"/>
            <w:r>
              <w:rPr>
                <w:sz w:val="18"/>
                <w:szCs w:val="18"/>
              </w:rPr>
              <w:t>процеду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</w:t>
            </w:r>
            <w:proofErr w:type="gramEnd"/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747А(748А). Младшая медицинская сестра по уходу за больными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749. Сестра-хозяйка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750. Санитарка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Отделение для лечения пациентов инфекционного профиля </w:t>
            </w:r>
          </w:p>
          <w:p w:rsidR="00394816" w:rsidRPr="00394816" w:rsidRDefault="00394816" w:rsidP="00394816">
            <w:pPr>
              <w:pStyle w:val="aa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(COVID-19) №5 (12-2пав)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751. Заведующий отделением - врач-терапевт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752. Врач-терапевт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753. Врач-кардиолог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754. Врач-онколог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755. Врач-сердечно-сосудистый хирург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756А(757А). Врач-стажер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758. Старшая медицинская сестра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 xml:space="preserve">контроль </w:t>
            </w:r>
            <w:r>
              <w:rPr>
                <w:sz w:val="18"/>
                <w:szCs w:val="18"/>
              </w:rPr>
              <w:lastRenderedPageBreak/>
              <w:t>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759А(760А). Медицинская сестра палатная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761. Медицинская сестра </w:t>
            </w:r>
            <w:proofErr w:type="gramStart"/>
            <w:r>
              <w:rPr>
                <w:sz w:val="18"/>
                <w:szCs w:val="18"/>
              </w:rPr>
              <w:t>процеду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</w:t>
            </w:r>
            <w:proofErr w:type="gramEnd"/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762А(763А). Младшая медицинская сестра по уходу за больными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764. Сестра-хозяйка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765. Санитарка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lastRenderedPageBreak/>
              <w:t xml:space="preserve">Отделение для лечения пациентов инфекционного профиля </w:t>
            </w:r>
          </w:p>
          <w:p w:rsidR="00394816" w:rsidRPr="00394816" w:rsidRDefault="00394816" w:rsidP="00394816">
            <w:pPr>
              <w:pStyle w:val="aa"/>
              <w:spacing w:after="100" w:afterAutospacing="1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(COVID-19) №6 (12-3пав)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766. Заведующий отделением - врач-кардиолог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767. Врач-терапевт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768. Врач-сердечно-сосудистый хирург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769. Врач-кардиолог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770. Врач-стажер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771. Старшая медицинская сестра</w:t>
            </w:r>
          </w:p>
        </w:tc>
        <w:tc>
          <w:tcPr>
            <w:tcW w:w="3686" w:type="dxa"/>
            <w:vAlign w:val="center"/>
          </w:tcPr>
          <w:p w:rsidR="00394816" w:rsidRDefault="00394816" w:rsidP="00394816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772А(773А). Медицинская сестра </w:t>
            </w:r>
            <w:r>
              <w:rPr>
                <w:sz w:val="18"/>
                <w:szCs w:val="18"/>
              </w:rPr>
              <w:lastRenderedPageBreak/>
              <w:t>палатная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lastRenderedPageBreak/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Снижение вредного воздействия </w:t>
            </w:r>
            <w:r>
              <w:rPr>
                <w:sz w:val="18"/>
                <w:szCs w:val="18"/>
              </w:rPr>
              <w:lastRenderedPageBreak/>
              <w:t xml:space="preserve">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774. Медицинская сестра </w:t>
            </w:r>
            <w:proofErr w:type="gramStart"/>
            <w:r>
              <w:rPr>
                <w:sz w:val="18"/>
                <w:szCs w:val="18"/>
              </w:rPr>
              <w:t>процеду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</w:t>
            </w:r>
            <w:proofErr w:type="gramEnd"/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775А(776А). Младшая медицинская сестра по уходу за больными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777. Сестра-хозяйка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778. Санитарка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Отделение реанимации и инте</w:t>
            </w:r>
            <w:r>
              <w:rPr>
                <w:b/>
                <w:i/>
                <w:sz w:val="18"/>
                <w:szCs w:val="18"/>
              </w:rPr>
              <w:t>н</w:t>
            </w:r>
            <w:r>
              <w:rPr>
                <w:b/>
                <w:i/>
                <w:sz w:val="18"/>
                <w:szCs w:val="18"/>
              </w:rPr>
              <w:t>сивной терапии для лечения пац</w:t>
            </w:r>
            <w:r>
              <w:rPr>
                <w:b/>
                <w:i/>
                <w:sz w:val="18"/>
                <w:szCs w:val="18"/>
              </w:rPr>
              <w:t>и</w:t>
            </w:r>
            <w:r>
              <w:rPr>
                <w:b/>
                <w:i/>
                <w:sz w:val="18"/>
                <w:szCs w:val="18"/>
              </w:rPr>
              <w:t>ентов инфекционного профиля (COVID-19) №1 (18-3)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779. Заведующий отделением - врач-анестезиолог-реаниматолог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ной защиты органов дыхания, рационализ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ция рабочего места, проверка эффективн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 вентиляции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Снизить до регламентированных уровней содержание вредных веществ в воздухе рабочей  зоны в соответствии с требованиями санитарных норм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780. Врач-анестезиолог-реаниматолог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ной защиты органов дыхания, рационализ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ция рабочего места, проверка эффективн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 вентиляции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Снизить до регламентированных уровней содержание вредных веществ в воздухе рабочей  зоны в соответствии с требованиями санитарных норм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781. Врач-стажер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ной защиты органов дыхания, рационализ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ция рабочего места, проверка эффективн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 вентиляции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Снизить до регламентированных уровней содержание вредных веществ в воздухе рабочей  зоны в соответствии с требованиями санитарных норм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782. Старшая медицинская сестра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ной защиты органов дыхания, рационализ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ция рабочего места, проверка эффективн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lastRenderedPageBreak/>
              <w:t>сти вентиляции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Снизить до регламентированных уровней содержание вредных веществ в воздухе рабочей  зоны в соответствии с требованиями </w:t>
            </w:r>
            <w:r>
              <w:rPr>
                <w:sz w:val="18"/>
                <w:szCs w:val="18"/>
              </w:rPr>
              <w:lastRenderedPageBreak/>
              <w:t xml:space="preserve">санитарных норм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783А(784А). Медицинская сестра палатная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ной защиты органов дыхания, рационализ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ция рабочего места, проверка эффективн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 вентиляции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Снизить до регламентированных уровней содержание вредных веществ в воздухе рабочей  зоны в соответствии с требованиями санитарных норм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785. Младшая медицинская сестра по уходу за больными</w:t>
            </w:r>
          </w:p>
        </w:tc>
        <w:tc>
          <w:tcPr>
            <w:tcW w:w="3686" w:type="dxa"/>
            <w:vAlign w:val="center"/>
          </w:tcPr>
          <w:p w:rsidR="00394816" w:rsidRDefault="00394816" w:rsidP="00394816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786. Сестра-хозяйка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Отделение реанимации и инте</w:t>
            </w:r>
            <w:r>
              <w:rPr>
                <w:b/>
                <w:i/>
                <w:sz w:val="18"/>
                <w:szCs w:val="18"/>
              </w:rPr>
              <w:t>н</w:t>
            </w:r>
            <w:r>
              <w:rPr>
                <w:b/>
                <w:i/>
                <w:sz w:val="18"/>
                <w:szCs w:val="18"/>
              </w:rPr>
              <w:t>сивной терапии для лечения пац</w:t>
            </w:r>
            <w:r>
              <w:rPr>
                <w:b/>
                <w:i/>
                <w:sz w:val="18"/>
                <w:szCs w:val="18"/>
              </w:rPr>
              <w:t>и</w:t>
            </w:r>
            <w:r>
              <w:rPr>
                <w:b/>
                <w:i/>
                <w:sz w:val="18"/>
                <w:szCs w:val="18"/>
              </w:rPr>
              <w:t>ентов инфекционного профиля (COVID-19) №2 (24-3)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787. Заведующий отделением - врач-анестезиолог-реаниматолог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ной защиты органов дыхания, рационализ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ция рабочего места, проверка эффективн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 вентиляции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Снизить до регламентированных уровней содержание вредных веществ в воздухе рабочей  зоны в соответствии с требованиями санитарных норм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788А(789А). Врач-анестезиолог-реаниматолог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ной защиты органов дыхания, рационализ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ция рабочего места, проверка эффективн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 вентиляции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Снизить до регламентированных уровней содержание вредных веществ в воздухе рабочей  зоны в соответствии с требованиями санитарных норм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790. Врач-стажер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ной защиты органов дыхания, рационализ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ция рабочего места, проверка эффективн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 вентиляции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Снизить до регламентированных уровней содержание вредных веществ в воздухе рабочей  зоны в соответствии с требованиями санитарных норм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791. Старшая медицинская сестра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lastRenderedPageBreak/>
              <w:t>ной защиты органов дыхания, рационализ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ция рабочего места, проверка эффективн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 вентиляции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Снизить до регламентированных уровней содержание вредных </w:t>
            </w:r>
            <w:r>
              <w:rPr>
                <w:sz w:val="18"/>
                <w:szCs w:val="18"/>
              </w:rPr>
              <w:lastRenderedPageBreak/>
              <w:t xml:space="preserve">веществ в воздухе рабочей  зоны в соответствии с требованиями санитарных норм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792А(793А). Медицинская сестра палатная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ной защиты органов дыхания, рационализ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ция рабочего места, проверка эффективн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 вентиляции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Снизить до регламентированных уровней содержание вредных веществ в воздухе рабочей  зоны в соответствии с требованиями санитарных норм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794А(795А). Младшая медицинская сестра по уходу за больными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796. Сестра-хозяйка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Отделение реанимации и инте</w:t>
            </w:r>
            <w:r>
              <w:rPr>
                <w:b/>
                <w:i/>
                <w:sz w:val="18"/>
                <w:szCs w:val="18"/>
              </w:rPr>
              <w:t>н</w:t>
            </w:r>
            <w:r>
              <w:rPr>
                <w:b/>
                <w:i/>
                <w:sz w:val="18"/>
                <w:szCs w:val="18"/>
              </w:rPr>
              <w:t>сивной терапии для лечения пац</w:t>
            </w:r>
            <w:r>
              <w:rPr>
                <w:b/>
                <w:i/>
                <w:sz w:val="18"/>
                <w:szCs w:val="18"/>
              </w:rPr>
              <w:t>и</w:t>
            </w:r>
            <w:r>
              <w:rPr>
                <w:b/>
                <w:i/>
                <w:sz w:val="18"/>
                <w:szCs w:val="18"/>
              </w:rPr>
              <w:t>ентов инфекционного профиля (COVID-19) №3 (12-1)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797. Заведующий отделением - врач-анестезиолог-реаниматолог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ной защиты органов дыхания, рационализ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ция рабочего места, проверка эффективн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 вентиляции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Снизить до регламентированных уровней содержание вредных веществ в воздухе рабочей  зоны в соответствии с требованиями санитарных норм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798. Врач-анестезиолог-реаниматолог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ной защиты органов дыхания, рационализ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ция рабочего места, проверка эффективн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 вентиляции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Снизить до регламентированных уровней содержание вредных веществ в воздухе рабочей  зоны в соответствии с требованиями санитарных норм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799. Врач-стажер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ной защиты органов дыхания, рационализ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ция рабочего места, проверка эффективн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 вентиляции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Снизить до регламентированных уровней содержание вредных веществ в воздухе рабочей  зоны в соответствии с требованиями санитарных норм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800. Старшая медицинская сестра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lastRenderedPageBreak/>
              <w:t>ной защиты органов дыхания, рационализ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ция рабочего места, проверка эффективн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 вентиляции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Снизить до регламентированных уровней содержание вредных </w:t>
            </w:r>
            <w:r>
              <w:rPr>
                <w:sz w:val="18"/>
                <w:szCs w:val="18"/>
              </w:rPr>
              <w:lastRenderedPageBreak/>
              <w:t xml:space="preserve">веществ в воздухе рабочей  зоны в соответствии с требованиями санитарных норм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801А(802А). Медицинская сестра палатная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сертифицированных средств индивидуал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ной защиты органов дыхания, рационализ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ция рабочего места, проверка эффективн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 вентиляции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Снизить до регламентированных уровней содержание вредных веществ в воздухе рабочей  зоны в соответствии с требованиями санитарных норм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803. Младшая медицинская сестра по уходу за больными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804. Сестра-хозяйка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spacing w:before="120" w:after="12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Приемное отделение для пацие</w:t>
            </w:r>
            <w:r>
              <w:rPr>
                <w:b/>
                <w:i/>
                <w:sz w:val="18"/>
                <w:szCs w:val="18"/>
              </w:rPr>
              <w:t>н</w:t>
            </w:r>
            <w:r>
              <w:rPr>
                <w:b/>
                <w:i/>
                <w:sz w:val="18"/>
                <w:szCs w:val="18"/>
              </w:rPr>
              <w:t>тов инфекционного профиля (COVID-19)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805. Заведующий отделением - </w:t>
            </w:r>
            <w:proofErr w:type="gramStart"/>
            <w:r>
              <w:rPr>
                <w:sz w:val="18"/>
                <w:szCs w:val="18"/>
              </w:rPr>
              <w:t>врач-скорой</w:t>
            </w:r>
            <w:proofErr w:type="gramEnd"/>
            <w:r>
              <w:rPr>
                <w:sz w:val="18"/>
                <w:szCs w:val="18"/>
              </w:rPr>
              <w:t xml:space="preserve"> медицинской помощи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806. </w:t>
            </w:r>
            <w:proofErr w:type="gramStart"/>
            <w:r>
              <w:rPr>
                <w:sz w:val="18"/>
                <w:szCs w:val="18"/>
              </w:rPr>
              <w:t>Врач-скорой</w:t>
            </w:r>
            <w:proofErr w:type="gramEnd"/>
            <w:r>
              <w:rPr>
                <w:sz w:val="18"/>
                <w:szCs w:val="18"/>
              </w:rPr>
              <w:t xml:space="preserve"> медицинской п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мощи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807. Врач общей практики (семе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ный врач)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808. Врач-стажер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809А(810А). Медицинская сестра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811. Медицинский регистратор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812. Медицинский дезинфектор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</w:t>
            </w:r>
            <w:r>
              <w:rPr>
                <w:sz w:val="18"/>
                <w:szCs w:val="18"/>
              </w:rPr>
              <w:lastRenderedPageBreak/>
              <w:t xml:space="preserve">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813. Санитарка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spacing w:before="120" w:after="12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Кабинет рентгена (COVID-19)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814. </w:t>
            </w:r>
            <w:proofErr w:type="spellStart"/>
            <w:r>
              <w:rPr>
                <w:sz w:val="18"/>
                <w:szCs w:val="18"/>
              </w:rPr>
              <w:t>Рентгенолаборант</w:t>
            </w:r>
            <w:proofErr w:type="spellEnd"/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815. Врач-стажер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spacing w:before="12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Кабинет </w:t>
            </w:r>
            <w:proofErr w:type="gramStart"/>
            <w:r>
              <w:rPr>
                <w:b/>
                <w:i/>
                <w:sz w:val="18"/>
                <w:szCs w:val="18"/>
              </w:rPr>
              <w:t>компьютерной</w:t>
            </w:r>
            <w:proofErr w:type="gramEnd"/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394816" w:rsidRPr="00394816" w:rsidRDefault="00394816" w:rsidP="00394816">
            <w:pPr>
              <w:pStyle w:val="aa"/>
              <w:spacing w:after="12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томографии (COVID-19)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816. Врач-рентгенолог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817. </w:t>
            </w:r>
            <w:proofErr w:type="spellStart"/>
            <w:r>
              <w:rPr>
                <w:sz w:val="18"/>
                <w:szCs w:val="18"/>
              </w:rPr>
              <w:t>Рентгенолаборант</w:t>
            </w:r>
            <w:proofErr w:type="spellEnd"/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818. Медицинская сестра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lastRenderedPageBreak/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Снижение вредного воздействия биологического фактора. 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819. Санитарка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spacing w:before="120" w:after="12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Лаборатория молекулярно-генетической микробиологии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820. Заведующий лабораторией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821. Врач клинической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822А(823А). Врач-стажер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824. Медицинский регистратор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825А(826А). Биолог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</w:t>
            </w:r>
            <w:r>
              <w:rPr>
                <w:sz w:val="18"/>
                <w:szCs w:val="18"/>
              </w:rPr>
              <w:lastRenderedPageBreak/>
              <w:t xml:space="preserve">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827. Медицинский дезинфектор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828. Медицинская сестра </w:t>
            </w:r>
            <w:proofErr w:type="gramStart"/>
            <w:r>
              <w:rPr>
                <w:sz w:val="18"/>
                <w:szCs w:val="18"/>
              </w:rPr>
              <w:t>процеду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</w:t>
            </w:r>
            <w:proofErr w:type="gramEnd"/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829. Медицинская сестра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830. Санитарка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spacing w:before="12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Участок по обезвреживанию </w:t>
            </w:r>
          </w:p>
          <w:p w:rsidR="00394816" w:rsidRPr="00394816" w:rsidRDefault="00394816" w:rsidP="00394816">
            <w:pPr>
              <w:pStyle w:val="aa"/>
              <w:spacing w:after="12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медицинских отходов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831. Техник-технолог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832. Оператор оборудования по обезвреживанию отходов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spacing w:before="120" w:after="12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Поликлиника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833. Врач-терапевт участковый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spacing w:before="120" w:after="12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Приемное отделение клиник (3/1)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834. Врач-пульмонолог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spacing w:before="120" w:after="12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Центр семейной медицины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P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835. Врач-терапевт участковый</w:t>
            </w: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новения инфекционных заболеваний собл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 xml:space="preserve">дать правила личной гигиены, соблюдать меры предосторожности. Усилить </w:t>
            </w:r>
            <w:proofErr w:type="gramStart"/>
            <w:r>
              <w:rPr>
                <w:sz w:val="18"/>
                <w:szCs w:val="18"/>
              </w:rPr>
              <w:t>контроль за</w:t>
            </w:r>
            <w:proofErr w:type="gramEnd"/>
            <w:r>
              <w:rPr>
                <w:sz w:val="18"/>
                <w:szCs w:val="18"/>
              </w:rPr>
              <w:t xml:space="preserve"> соблюдением правил асептики и антисе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тики, условиями стерилизации инструме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тов, материалов, отходов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фактора.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4816" w:rsidRPr="002C1066" w:rsidTr="008B4051">
        <w:trPr>
          <w:jc w:val="center"/>
        </w:trPr>
        <w:tc>
          <w:tcPr>
            <w:tcW w:w="3049" w:type="dxa"/>
            <w:vAlign w:val="center"/>
          </w:tcPr>
          <w:p w:rsidR="00394816" w:rsidRDefault="00394816" w:rsidP="00394816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394816" w:rsidRDefault="0039481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394816" w:rsidRPr="002C1066" w:rsidRDefault="00394816" w:rsidP="00DB70BA">
            <w:pPr>
              <w:pStyle w:val="aa"/>
              <w:rPr>
                <w:sz w:val="18"/>
                <w:szCs w:val="18"/>
              </w:rPr>
            </w:pPr>
          </w:p>
        </w:tc>
      </w:tr>
    </w:tbl>
    <w:p w:rsidR="00DB70BA" w:rsidRPr="00394816" w:rsidRDefault="00DB70BA" w:rsidP="00DB70BA">
      <w:pPr>
        <w:rPr>
          <w:sz w:val="8"/>
          <w:szCs w:val="8"/>
        </w:rPr>
      </w:pPr>
    </w:p>
    <w:p w:rsidR="00394816" w:rsidRDefault="00811A92" w:rsidP="00DB70BA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351E1678" wp14:editId="5E50BFCD">
            <wp:simplePos x="0" y="0"/>
            <wp:positionH relativeFrom="column">
              <wp:posOffset>-212173</wp:posOffset>
            </wp:positionH>
            <wp:positionV relativeFrom="paragraph">
              <wp:posOffset>97155</wp:posOffset>
            </wp:positionV>
            <wp:extent cx="7621905" cy="10896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A92" w:rsidRDefault="00811A92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1B06AD" w:rsidRPr="002C1066" w:rsidRDefault="00811A92" w:rsidP="001B06AD">
      <w:pPr>
        <w:rPr>
          <w:sz w:val="18"/>
          <w:szCs w:val="18"/>
        </w:rPr>
      </w:pPr>
      <w:bookmarkStart w:id="1" w:name="_GoBack"/>
      <w:bookmarkEnd w:id="1"/>
      <w:r>
        <w:rPr>
          <w:noProof/>
          <w:sz w:val="18"/>
          <w:szCs w:val="18"/>
        </w:rPr>
        <w:lastRenderedPageBreak/>
        <w:drawing>
          <wp:anchor distT="0" distB="0" distL="114300" distR="114300" simplePos="0" relativeHeight="251659264" behindDoc="0" locked="0" layoutInCell="1" allowOverlap="1" wp14:anchorId="7F19B83D" wp14:editId="18BDEA62">
            <wp:simplePos x="0" y="0"/>
            <wp:positionH relativeFrom="column">
              <wp:posOffset>-152933</wp:posOffset>
            </wp:positionH>
            <wp:positionV relativeFrom="paragraph">
              <wp:posOffset>-146685</wp:posOffset>
            </wp:positionV>
            <wp:extent cx="7701915" cy="35807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915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06AD" w:rsidRPr="002C1066" w:rsidSect="006979AE">
      <w:pgSz w:w="16838" w:h="11906" w:orient="landscape"/>
      <w:pgMar w:top="737" w:right="851" w:bottom="737" w:left="851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816" w:rsidRPr="009A2953" w:rsidRDefault="00394816" w:rsidP="006979AE">
      <w:r>
        <w:separator/>
      </w:r>
    </w:p>
  </w:endnote>
  <w:endnote w:type="continuationSeparator" w:id="0">
    <w:p w:rsidR="00394816" w:rsidRPr="009A2953" w:rsidRDefault="00394816" w:rsidP="00697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816" w:rsidRPr="009A2953" w:rsidRDefault="00394816" w:rsidP="006979AE">
      <w:r>
        <w:separator/>
      </w:r>
    </w:p>
  </w:footnote>
  <w:footnote w:type="continuationSeparator" w:id="0">
    <w:p w:rsidR="00394816" w:rsidRPr="009A2953" w:rsidRDefault="00394816" w:rsidP="006979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3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adv_info1" w:val="     "/>
    <w:docVar w:name="adv_info2" w:val="     "/>
    <w:docVar w:name="adv_info3" w:val="     "/>
    <w:docVar w:name="boss_fio" w:val="Егоров Алексей Константинович"/>
    <w:docVar w:name="ceh_info" w:val=" 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И.И.Мечникова»  Министерства здравоохранения Российской Федерации "/>
    <w:docVar w:name="doc_type" w:val="6"/>
    <w:docVar w:name="fill_date" w:val="13.05.2020"/>
    <w:docVar w:name="org_guid" w:val="8A790B946BE44DE3A096A2CB667134D8"/>
    <w:docVar w:name="org_id" w:val="7"/>
    <w:docVar w:name="org_name" w:val="     "/>
    <w:docVar w:name="pers_guids" w:val="37629B75F9614B5FB65D4A3F1954C3C7@007-592-381 57"/>
    <w:docVar w:name="pers_snils" w:val="37629B75F9614B5FB65D4A3F1954C3C7@007-592-381 57"/>
    <w:docVar w:name="pred_dolg" w:val="Заместитель начальника планово-финансового управления"/>
    <w:docVar w:name="pred_fio" w:val="Яговкина Анна Владимировна"/>
    <w:docVar w:name="rbtd_adr" w:val="     "/>
    <w:docVar w:name="rbtd_name" w:val="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И.И.Мечникова»  Министерства здравоохранения Российской Федерации"/>
    <w:docVar w:name="sv_docs" w:val="1"/>
  </w:docVars>
  <w:rsids>
    <w:rsidRoot w:val="007E3335"/>
    <w:rsid w:val="0002033E"/>
    <w:rsid w:val="00056BFC"/>
    <w:rsid w:val="0007776A"/>
    <w:rsid w:val="00093D2E"/>
    <w:rsid w:val="000C5130"/>
    <w:rsid w:val="00196135"/>
    <w:rsid w:val="001A7AC3"/>
    <w:rsid w:val="001B06AD"/>
    <w:rsid w:val="00237B32"/>
    <w:rsid w:val="002C1066"/>
    <w:rsid w:val="00394816"/>
    <w:rsid w:val="003A1C01"/>
    <w:rsid w:val="003A2259"/>
    <w:rsid w:val="003C79E5"/>
    <w:rsid w:val="00483A6A"/>
    <w:rsid w:val="00495D50"/>
    <w:rsid w:val="004B7161"/>
    <w:rsid w:val="004C6BD0"/>
    <w:rsid w:val="004D3FF5"/>
    <w:rsid w:val="004E5CB1"/>
    <w:rsid w:val="00547088"/>
    <w:rsid w:val="005567D6"/>
    <w:rsid w:val="005645F0"/>
    <w:rsid w:val="00572AE0"/>
    <w:rsid w:val="00584289"/>
    <w:rsid w:val="005F64E6"/>
    <w:rsid w:val="0065289A"/>
    <w:rsid w:val="0067226F"/>
    <w:rsid w:val="006979AE"/>
    <w:rsid w:val="006E662C"/>
    <w:rsid w:val="00725C51"/>
    <w:rsid w:val="007E3335"/>
    <w:rsid w:val="00811A92"/>
    <w:rsid w:val="00820552"/>
    <w:rsid w:val="008B4051"/>
    <w:rsid w:val="008C0968"/>
    <w:rsid w:val="00922677"/>
    <w:rsid w:val="009647F7"/>
    <w:rsid w:val="009A1326"/>
    <w:rsid w:val="009D6532"/>
    <w:rsid w:val="00A026A4"/>
    <w:rsid w:val="00A567D1"/>
    <w:rsid w:val="00AA354D"/>
    <w:rsid w:val="00B12F45"/>
    <w:rsid w:val="00B1405F"/>
    <w:rsid w:val="00B3448B"/>
    <w:rsid w:val="00B5534B"/>
    <w:rsid w:val="00BA560A"/>
    <w:rsid w:val="00BD0A92"/>
    <w:rsid w:val="00C0355B"/>
    <w:rsid w:val="00C45714"/>
    <w:rsid w:val="00C93056"/>
    <w:rsid w:val="00CA2E96"/>
    <w:rsid w:val="00CD2568"/>
    <w:rsid w:val="00D11966"/>
    <w:rsid w:val="00DB70BA"/>
    <w:rsid w:val="00DC0F74"/>
    <w:rsid w:val="00DD6622"/>
    <w:rsid w:val="00DF75E7"/>
    <w:rsid w:val="00E25119"/>
    <w:rsid w:val="00E458F1"/>
    <w:rsid w:val="00EB7BDE"/>
    <w:rsid w:val="00EC5373"/>
    <w:rsid w:val="00F262EE"/>
    <w:rsid w:val="00F835B0"/>
    <w:rsid w:val="00FD4EE4"/>
    <w:rsid w:val="00FD5E7D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6979A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6979AE"/>
    <w:rPr>
      <w:sz w:val="24"/>
    </w:rPr>
  </w:style>
  <w:style w:type="paragraph" w:styleId="ad">
    <w:name w:val="footer"/>
    <w:basedOn w:val="a"/>
    <w:link w:val="ae"/>
    <w:rsid w:val="006979A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6979AE"/>
    <w:rPr>
      <w:sz w:val="24"/>
    </w:rPr>
  </w:style>
  <w:style w:type="paragraph" w:styleId="af">
    <w:name w:val="Balloon Text"/>
    <w:basedOn w:val="a"/>
    <w:link w:val="af0"/>
    <w:rsid w:val="007E333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7E33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19</TotalTime>
  <Pages>26</Pages>
  <Words>5663</Words>
  <Characters>50925</Characters>
  <Application>Microsoft Office Word</Application>
  <DocSecurity>0</DocSecurity>
  <Lines>424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мероприятий</vt:lpstr>
    </vt:vector>
  </TitlesOfParts>
  <Company/>
  <LinksUpToDate>false</LinksUpToDate>
  <CharactersWithSpaces>56476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creator>Пользователь</dc:creator>
  <cp:lastModifiedBy>Ивлева Алена Александровна</cp:lastModifiedBy>
  <cp:revision>3</cp:revision>
  <cp:lastPrinted>2020-05-26T12:35:00Z</cp:lastPrinted>
  <dcterms:created xsi:type="dcterms:W3CDTF">2020-05-26T12:22:00Z</dcterms:created>
  <dcterms:modified xsi:type="dcterms:W3CDTF">2020-06-05T09:31:00Z</dcterms:modified>
</cp:coreProperties>
</file>