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141" w:rsidRDefault="005E71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pt;height:640.2pt">
            <v:imagedata r:id="rId4" o:title=""/>
          </v:shape>
        </w:pict>
      </w:r>
    </w:p>
    <w:sectPr w:rsidR="005E7141" w:rsidSect="00737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val="fullPage" w:percent="6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70C7"/>
    <w:rsid w:val="002248D0"/>
    <w:rsid w:val="002D2B95"/>
    <w:rsid w:val="00331EE3"/>
    <w:rsid w:val="004470C7"/>
    <w:rsid w:val="005E7141"/>
    <w:rsid w:val="00737BD1"/>
    <w:rsid w:val="00855196"/>
    <w:rsid w:val="00A3627C"/>
    <w:rsid w:val="00A73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BD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>SZGMU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Tamara.Tikhomirova</dc:creator>
  <cp:keywords/>
  <dc:description/>
  <cp:lastModifiedBy>tamara.tikhomirova</cp:lastModifiedBy>
  <cp:revision>2</cp:revision>
  <dcterms:created xsi:type="dcterms:W3CDTF">2013-11-18T07:05:00Z</dcterms:created>
  <dcterms:modified xsi:type="dcterms:W3CDTF">2013-11-18T07:05:00Z</dcterms:modified>
</cp:coreProperties>
</file>